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460" w:rsidRPr="00DF2470" w:rsidRDefault="007B3460" w:rsidP="007838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DF2470">
        <w:rPr>
          <w:rFonts w:ascii="Times New Roman" w:hAnsi="Times New Roman"/>
          <w:sz w:val="24"/>
          <w:szCs w:val="24"/>
        </w:rPr>
        <w:t>ORDENANZA XVIII - Nº 126</w:t>
      </w:r>
    </w:p>
    <w:p w:rsidR="007B3460" w:rsidRPr="00DF2470" w:rsidRDefault="007B3460" w:rsidP="007838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F2470">
        <w:rPr>
          <w:rFonts w:ascii="Times New Roman" w:hAnsi="Times New Roman"/>
          <w:sz w:val="24"/>
          <w:szCs w:val="24"/>
        </w:rPr>
        <w:t>(Antes Ordenanza 2916/11)</w:t>
      </w:r>
    </w:p>
    <w:p w:rsidR="007B3460" w:rsidRDefault="00A963AD" w:rsidP="007B34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 II</w:t>
      </w:r>
    </w:p>
    <w:p w:rsidR="00D775FC" w:rsidRDefault="00D775FC" w:rsidP="007B34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63AD" w:rsidRDefault="00A963AD" w:rsidP="007B346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PLANILLA DE INDICADORES</w:t>
      </w:r>
    </w:p>
    <w:p w:rsidR="00642BD9" w:rsidRDefault="007838F0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3AD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617482" cy="8324193"/>
            <wp:effectExtent l="19050" t="0" r="2268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31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D9" w:rsidRDefault="00642B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6184231" cy="10106526"/>
            <wp:effectExtent l="19050" t="0" r="7019" b="0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81" cy="1012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6087979" cy="10347158"/>
            <wp:effectExtent l="19050" t="0" r="8021" b="0"/>
            <wp:docPr id="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90" cy="1036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10" w:rsidRDefault="00642BD9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6100678" cy="10563726"/>
            <wp:effectExtent l="19050" t="0" r="0" b="0"/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08" cy="1057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10" w:rsidRDefault="00510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6179787" cy="10098913"/>
            <wp:effectExtent l="19050" t="0" r="0" b="0"/>
            <wp:docPr id="2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95" cy="1012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6030913" cy="10106526"/>
            <wp:effectExtent l="19050" t="0" r="7937" b="0"/>
            <wp:docPr id="2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35" cy="1012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10" w:rsidRDefault="00510410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961313" cy="10347158"/>
            <wp:effectExtent l="19050" t="0" r="1337" b="0"/>
            <wp:docPr id="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43" cy="1036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21" w:rsidRDefault="00510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863645" cy="10152994"/>
            <wp:effectExtent l="19050" t="0" r="3755" b="0"/>
            <wp:docPr id="2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10" cy="1018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10" w:rsidRDefault="001C702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7021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605145" cy="8217535"/>
            <wp:effectExtent l="19050" t="0" r="0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484763" w:rsidRPr="00484763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6149108" cy="9900745"/>
            <wp:effectExtent l="19050" t="0" r="4042" b="0"/>
            <wp:docPr id="6" name="Imagen 1" descr="G:\BROTHER\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ROTHER\3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276" t="10106" r="8932" b="3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42" cy="990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14" w:rsidRDefault="00F23D14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825122" cy="10178716"/>
            <wp:effectExtent l="19050" t="0" r="4178" b="0"/>
            <wp:docPr id="2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23" cy="1019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E1" w:rsidRDefault="00F23D1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868481" cy="10154652"/>
            <wp:effectExtent l="19050" t="0" r="0" b="0"/>
            <wp:docPr id="2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79" cy="1016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E1" w:rsidRDefault="00846BE1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46BE1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751129" cy="9270125"/>
            <wp:effectExtent l="19050" t="0" r="1971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76" cy="927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14" w:rsidRDefault="00F23D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908020" cy="10154652"/>
            <wp:effectExtent l="19050" t="0" r="0" b="0"/>
            <wp:docPr id="3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32" cy="1016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EB" w:rsidRDefault="00F23D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913740" cy="10130589"/>
            <wp:effectExtent l="19050" t="0" r="0" b="0"/>
            <wp:docPr id="131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48" cy="1014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EB" w:rsidRDefault="00DF7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71EB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816873" cy="9499849"/>
            <wp:effectExtent l="19050" t="0" r="0" b="0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52" cy="94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14" w:rsidRDefault="00BD5E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2026920</wp:posOffset>
                </wp:positionV>
                <wp:extent cx="2244725" cy="6412230"/>
                <wp:effectExtent l="0" t="0" r="635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641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4.7pt;margin-top:159.6pt;width:176.75pt;height:504.9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" stroked="f">
                <v:textbox>
                  <w:txbxContent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6E12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613400" cy="977519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MO EL BRETE ANEX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D14" w:rsidRDefault="00BD5E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2103755</wp:posOffset>
                </wp:positionV>
                <wp:extent cx="2242185" cy="6448425"/>
                <wp:effectExtent l="0" t="0" r="3175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644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5.45pt;margin-top:165.65pt;width:176.55pt;height:507.7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" stroked="f">
                <v:textbox>
                  <w:txbxContent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D14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6161983" cy="10130589"/>
            <wp:effectExtent l="19050" t="0" r="0" b="0"/>
            <wp:docPr id="13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01" cy="101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D14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2189480</wp:posOffset>
                </wp:positionV>
                <wp:extent cx="2242185" cy="6191250"/>
                <wp:effectExtent l="0" t="0" r="3175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619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1.2pt;margin-top:172.4pt;width:176.55pt;height:487.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" stroked="f">
                <v:textbox>
                  <w:txbxContent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D14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862244" cy="9986210"/>
            <wp:effectExtent l="19050" t="0" r="5156" b="0"/>
            <wp:docPr id="13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33" cy="10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14" w:rsidRDefault="00BD5E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2284730</wp:posOffset>
                </wp:positionV>
                <wp:extent cx="2242185" cy="6467475"/>
                <wp:effectExtent l="0" t="0" r="3175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646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6.7pt;margin-top:179.9pt;width:176.55pt;height:509.2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" stroked="f">
                <v:textbox>
                  <w:txbxContent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D14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763138" cy="9986210"/>
            <wp:effectExtent l="19050" t="0" r="9012" b="0"/>
            <wp:docPr id="13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85" cy="10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14" w:rsidRDefault="00BD5E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2046605</wp:posOffset>
                </wp:positionV>
                <wp:extent cx="2242185" cy="6419850"/>
                <wp:effectExtent l="0" t="0" r="3175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641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4.7pt;margin-top:161.15pt;width:176.55pt;height:505.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" stroked="f">
                <v:textbox>
                  <w:txbxContent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D14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605379" cy="9432758"/>
            <wp:effectExtent l="19050" t="0" r="0" b="0"/>
            <wp:docPr id="132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44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14" w:rsidRDefault="00F23D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3D14" w:rsidRDefault="00BD5EB5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3046730</wp:posOffset>
                </wp:positionV>
                <wp:extent cx="2324100" cy="4505325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450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RESIDENCIA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VIVIENDA INDIVIDUAL: (Vivienda Unifamiliar).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VIVIENDA COLECTIVA: (Vivienda multifamiliar - Casa de pensión).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CULTURA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  <w:t>Pelotero - Peña).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DEPORTIVO: (Gimnasio - Club social, cultural y deportivo).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EDUCACIÓN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NIVEL INICIAL: (Guardería, Jardín maternal - Jardín, Pre escolar)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ESCUELA O COLEGIO: (Escuela diferencial)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PRIMARIA: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SECUNDARIO: (Escuela - Colegio).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4"/>
                                <w:szCs w:val="14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COMERCIO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FINANCIERAS: Cajero Automático.</w:t>
                            </w:r>
                          </w:p>
                          <w:p w:rsidR="00957F0C" w:rsidRPr="00957F0C" w:rsidRDefault="00957F0C" w:rsidP="00957F0C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ADMINISTRACIÓN 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957F0C" w:rsidRPr="00957F0C" w:rsidRDefault="00957F0C" w:rsidP="00957F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6.45pt;margin-top:239.9pt;width:183pt;height:3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" stroked="f">
                <v:textbox>
                  <w:txbxContent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RESIDENCIA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VIVIENDA INDIVIDUAL: (Vivienda Unifamiliar).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VIVIENDA COLECTIVA: (Vivienda multifamiliar - Casa de pensión).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ALOJAMIENTO TURÍSTICO: (Albergue - Hostería- Hotel - Hostal-Apart Hotel).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CULTURA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  <w:t>Pelotero - Peña).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DEPORTIVO: (Gimnasio - Club social, cultural y deportivo).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EDUCACIÓN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NIVEL INICIAL: (Guardería, Jardín maternal - Jardín, Pre escolar)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ESCUELA O COLEGIO: (Escuela diferencial)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PRIMARIA: (Escuela - Colegio).</w:t>
                      </w:r>
                    </w:p>
                    <w:p w:rsidR="00957F0C" w:rsidRPr="00957F0C" w:rsidRDefault="00957F0C" w:rsidP="00957F0C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SECUNDARIO: (Escuela - Colegio).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4"/>
                          <w:szCs w:val="14"/>
                        </w:rPr>
                        <w:t xml:space="preserve">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4"/>
                          <w:szCs w:val="14"/>
                        </w:rPr>
                        <w:t>COMPLEJA: (Laboratorios genéticos / Banco de sangre y órganos - Centro de servicios médicos y odontológicos).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COMERCIO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FINANCIERAS: Cajero Automático.</w:t>
                      </w:r>
                    </w:p>
                    <w:p w:rsidR="00957F0C" w:rsidRPr="00957F0C" w:rsidRDefault="00957F0C" w:rsidP="00957F0C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ADMINISTRACIÓN 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957F0C" w:rsidRPr="00957F0C" w:rsidRDefault="00957F0C" w:rsidP="00957F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D14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918339" cy="9538138"/>
            <wp:effectExtent l="19050" t="0" r="6211" b="0"/>
            <wp:docPr id="132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48" cy="954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14" w:rsidRDefault="00F23D14" w:rsidP="00783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BD5EB5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2208530</wp:posOffset>
                </wp:positionV>
                <wp:extent cx="2245360" cy="468630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83" w:rsidRPr="005E2783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RESIDENCIA </w:t>
                            </w:r>
                          </w:p>
                          <w:p w:rsidR="005E2783" w:rsidRPr="005E2783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VIVIENDA INDIVIDUAL: (Vivienda Unifamiliar).</w:t>
                            </w:r>
                          </w:p>
                          <w:p w:rsidR="005E2783" w:rsidRPr="005E2783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VIVIENDA COLECTIVA: (Vivienda multifamiliar - Casa de pensión).</w:t>
                            </w:r>
                          </w:p>
                          <w:p w:rsidR="005E2783" w:rsidRPr="005E2783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5E2783" w:rsidRPr="005E2783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CULTURA</w:t>
                            </w:r>
                          </w:p>
                          <w:p w:rsidR="005E2783" w:rsidRPr="005E2783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5E2783" w:rsidRPr="005E2783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  <w:t>Pelotero - Peña).</w:t>
                            </w:r>
                          </w:p>
                          <w:p w:rsidR="005E2783" w:rsidRPr="005E2783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DEPORTIVO: (Gimnasio - Club social, cultural y deportivo).</w:t>
                            </w:r>
                          </w:p>
                          <w:p w:rsidR="005E2783" w:rsidRPr="005E2783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EDUCACIÓN</w:t>
                            </w:r>
                          </w:p>
                          <w:p w:rsidR="005E2783" w:rsidRPr="005E2783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NIVEL INICIAL: (Guardería, Jardín maternal - Jardín, Pre escolar)</w:t>
                            </w:r>
                          </w:p>
                          <w:p w:rsidR="005E2783" w:rsidRPr="005E2783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ESCUELA O COLEGIO: (Escuela diferencial)</w:t>
                            </w:r>
                          </w:p>
                          <w:p w:rsidR="005E2783" w:rsidRPr="005E2783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PRIMARIA: (Escuela - Colegio).</w:t>
                            </w:r>
                          </w:p>
                          <w:p w:rsidR="005E2783" w:rsidRPr="005E2783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SECUNDARIO: (Escuela - Colegio).</w:t>
                            </w:r>
                          </w:p>
                          <w:p w:rsidR="005E2783" w:rsidRPr="005E2783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5E2783">
                              <w:rPr>
                                <w:rFonts w:ascii="Times New Roman" w:hAnsi="Times New Roman" w:cs="Times New Roman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5E2783" w:rsidRPr="005E2783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bCs/>
                                <w:sz w:val="14"/>
                                <w:szCs w:val="14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5E2783" w:rsidRPr="005E2783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COMERCIO </w:t>
                            </w:r>
                          </w:p>
                          <w:p w:rsidR="005E2783" w:rsidRPr="005E2783" w:rsidRDefault="005E2783" w:rsidP="005E2783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5E2783" w:rsidRPr="005E2783" w:rsidRDefault="005E2783" w:rsidP="005E2783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FINANCIERAS: Cajero Automático.</w:t>
                            </w:r>
                          </w:p>
                          <w:p w:rsidR="005E2783" w:rsidRPr="005E2783" w:rsidRDefault="005E2783" w:rsidP="005E2783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5E2783" w:rsidRPr="005E2783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ADMINISTRACIÓN </w:t>
                            </w:r>
                          </w:p>
                          <w:p w:rsidR="005E2783" w:rsidRPr="005E2783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OFICINAS PRIVADAS: (</w:t>
                            </w: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5E2783" w:rsidRPr="005E2783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</w:pPr>
                            <w:r w:rsidRPr="005E278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5E2783" w:rsidRPr="005E2783" w:rsidRDefault="005E2783" w:rsidP="005E27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72.7pt;margin-top:173.9pt;width:176.8pt;height:369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" stroked="f">
                <v:textbox>
                  <w:txbxContent>
                    <w:p w:rsidR="005E2783" w:rsidRPr="005E2783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RESIDENCIA </w:t>
                      </w:r>
                    </w:p>
                    <w:p w:rsidR="005E2783" w:rsidRPr="005E2783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VIVIENDA INDIVIDUAL: (Vivienda Unifamiliar).</w:t>
                      </w:r>
                    </w:p>
                    <w:p w:rsidR="005E2783" w:rsidRPr="005E2783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VIVIENDA COLECTIVA: (Vivienda multifamiliar - Casa de pensión).</w:t>
                      </w:r>
                    </w:p>
                    <w:p w:rsidR="005E2783" w:rsidRPr="005E2783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ALOJAMIENTO TURÍSTICO: (Albergue - Hostería- Hotel - Hostal-Apart Hotel). </w:t>
                      </w:r>
                    </w:p>
                    <w:p w:rsidR="005E2783" w:rsidRPr="005E2783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CULTURA</w:t>
                      </w:r>
                    </w:p>
                    <w:p w:rsidR="005E2783" w:rsidRPr="005E2783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5E2783" w:rsidRPr="005E2783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  <w:t>Pelotero - Peña).</w:t>
                      </w:r>
                    </w:p>
                    <w:p w:rsidR="005E2783" w:rsidRPr="005E2783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DEPORTIVO: (Gimnasio - Club social, cultural y deportivo).</w:t>
                      </w:r>
                    </w:p>
                    <w:p w:rsidR="005E2783" w:rsidRPr="005E2783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EDUCACIÓN</w:t>
                      </w:r>
                    </w:p>
                    <w:p w:rsidR="005E2783" w:rsidRPr="005E2783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NIVEL INICIAL: (Guardería, Jardín maternal - Jardín, Pre escolar)</w:t>
                      </w:r>
                    </w:p>
                    <w:p w:rsidR="005E2783" w:rsidRPr="005E2783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ESCUELA O COLEGIO: (Escuela diferencial)</w:t>
                      </w:r>
                    </w:p>
                    <w:p w:rsidR="005E2783" w:rsidRPr="005E2783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PRIMARIA: (Escuela - Colegio).</w:t>
                      </w:r>
                    </w:p>
                    <w:p w:rsidR="005E2783" w:rsidRPr="005E2783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SECUNDARIO: (Escuela - Colegio).</w:t>
                      </w:r>
                    </w:p>
                    <w:p w:rsidR="005E2783" w:rsidRPr="005E2783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5E2783">
                        <w:rPr>
                          <w:rFonts w:ascii="Times New Roman" w:hAnsi="Times New Roman" w:cs="Times New Roman"/>
                          <w:bCs/>
                          <w:sz w:val="14"/>
                          <w:szCs w:val="14"/>
                        </w:rPr>
                        <w:t xml:space="preserve"> </w:t>
                      </w:r>
                    </w:p>
                    <w:p w:rsidR="005E2783" w:rsidRPr="005E2783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bCs/>
                          <w:sz w:val="14"/>
                          <w:szCs w:val="14"/>
                        </w:rPr>
                        <w:t>COMPLEJA: (Laboratorios genéticos / Banco de sangre y órganos - Centro de servicios médicos y odontológicos).</w:t>
                      </w:r>
                    </w:p>
                    <w:p w:rsidR="005E2783" w:rsidRPr="005E2783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COMERCIO </w:t>
                      </w:r>
                    </w:p>
                    <w:p w:rsidR="005E2783" w:rsidRPr="005E2783" w:rsidRDefault="005E2783" w:rsidP="005E2783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5E2783" w:rsidRPr="005E2783" w:rsidRDefault="005E2783" w:rsidP="005E2783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FINANCIERAS: Cajero Automático.</w:t>
                      </w:r>
                    </w:p>
                    <w:p w:rsidR="005E2783" w:rsidRPr="005E2783" w:rsidRDefault="005E2783" w:rsidP="005E2783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5E2783" w:rsidRPr="005E2783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ADMINISTRACIÓN </w:t>
                      </w:r>
                    </w:p>
                    <w:p w:rsidR="005E2783" w:rsidRPr="005E2783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OFICINAS PRIVADAS: (</w:t>
                      </w: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5E2783" w:rsidRPr="005E2783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</w:pPr>
                      <w:r w:rsidRPr="005E2783">
                        <w:rPr>
                          <w:rFonts w:ascii="Times New Roman" w:hAnsi="Times New Roman" w:cs="Times New Roman"/>
                          <w:sz w:val="14"/>
                          <w:szCs w:val="14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5E2783" w:rsidRPr="005E2783" w:rsidRDefault="005E2783" w:rsidP="005E27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850366" cy="9841831"/>
            <wp:effectExtent l="19050" t="0" r="0" b="0"/>
            <wp:docPr id="13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38" cy="985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14" w:rsidRDefault="00BD5E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2351405</wp:posOffset>
                </wp:positionV>
                <wp:extent cx="2447925" cy="533400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53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83" w:rsidRPr="00957F0C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5E2783" w:rsidRPr="00957F0C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5E2783" w:rsidRPr="00957F0C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5E2783" w:rsidRPr="00957F0C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5E2783" w:rsidRPr="00957F0C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5E2783" w:rsidRPr="00957F0C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5E2783" w:rsidRPr="00957F0C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5E2783" w:rsidRPr="00957F0C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5E2783" w:rsidRPr="00957F0C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5E2783" w:rsidRPr="00957F0C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5E2783" w:rsidRPr="00957F0C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5E2783" w:rsidRPr="00957F0C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5E2783" w:rsidRPr="00957F0C" w:rsidRDefault="005E2783" w:rsidP="005E2783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5E2783" w:rsidRPr="00957F0C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5E2783" w:rsidRPr="00957F0C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5E2783" w:rsidRPr="00957F0C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5E2783" w:rsidRPr="00957F0C" w:rsidRDefault="005E2783" w:rsidP="005E2783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5E2783" w:rsidRPr="00957F0C" w:rsidRDefault="005E2783" w:rsidP="005E2783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5E2783" w:rsidRPr="00957F0C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5E2783" w:rsidRPr="00957F0C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5E2783" w:rsidRPr="00957F0C" w:rsidRDefault="005E2783" w:rsidP="005E27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5E2783" w:rsidRPr="00957F0C" w:rsidRDefault="005E2783" w:rsidP="005E27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73.45pt;margin-top:185.15pt;width:192.75pt;height:4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" stroked="f">
                <v:textbox>
                  <w:txbxContent>
                    <w:p w:rsidR="005E2783" w:rsidRPr="00957F0C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5E2783" w:rsidRPr="00957F0C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5E2783" w:rsidRPr="00957F0C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5E2783" w:rsidRPr="00957F0C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5E2783" w:rsidRPr="00957F0C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5E2783" w:rsidRPr="00957F0C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5E2783" w:rsidRPr="00957F0C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5E2783" w:rsidRPr="00957F0C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5E2783" w:rsidRPr="00957F0C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5E2783" w:rsidRPr="00957F0C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5E2783" w:rsidRPr="00957F0C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5E2783" w:rsidRPr="00957F0C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5E2783" w:rsidRPr="00957F0C" w:rsidRDefault="005E2783" w:rsidP="005E2783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5E2783" w:rsidRPr="00957F0C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5E2783" w:rsidRPr="00957F0C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5E2783" w:rsidRPr="00957F0C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5E2783" w:rsidRPr="00957F0C" w:rsidRDefault="005E2783" w:rsidP="005E2783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5E2783" w:rsidRPr="00957F0C" w:rsidRDefault="005E2783" w:rsidP="005E2783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5E2783" w:rsidRPr="00957F0C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5E2783" w:rsidRPr="00957F0C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5E2783" w:rsidRPr="00957F0C" w:rsidRDefault="005E2783" w:rsidP="005E27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5E2783" w:rsidRPr="00957F0C" w:rsidRDefault="005E2783" w:rsidP="005E27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D14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6008756" cy="10178716"/>
            <wp:effectExtent l="19050" t="0" r="0" b="0"/>
            <wp:docPr id="132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38" cy="1019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D14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2094230</wp:posOffset>
                </wp:positionV>
                <wp:extent cx="2240915" cy="6610350"/>
                <wp:effectExtent l="0" t="0" r="4445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661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4.6pt;margin-top:164.9pt;width:176.45pt;height:520.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" stroked="f">
                <v:textbox>
                  <w:txbxContent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D14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6084737" cy="10034337"/>
            <wp:effectExtent l="19050" t="0" r="0" b="0"/>
            <wp:docPr id="132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3" cy="100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BD5EB5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2110105</wp:posOffset>
                </wp:positionV>
                <wp:extent cx="2240915" cy="6575425"/>
                <wp:effectExtent l="0" t="0" r="4445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657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8.85pt;margin-top:166.15pt;width:176.45pt;height:517.7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" stroked="f">
                <v:textbox>
                  <w:txbxContent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2E0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804234" cy="10034337"/>
            <wp:effectExtent l="19050" t="0" r="6016" b="0"/>
            <wp:docPr id="132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13" cy="1006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BD5E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2313305</wp:posOffset>
                </wp:positionV>
                <wp:extent cx="2240915" cy="6638925"/>
                <wp:effectExtent l="0" t="0" r="4445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663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71.1pt;margin-top:182.15pt;width:176.45pt;height:522.7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" stroked="f">
                <v:textbox>
                  <w:txbxContent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2E0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870709" cy="9865895"/>
            <wp:effectExtent l="19050" t="0" r="0" b="0"/>
            <wp:docPr id="132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76" cy="989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BD5EB5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2199005</wp:posOffset>
                </wp:positionV>
                <wp:extent cx="2240915" cy="6534150"/>
                <wp:effectExtent l="0" t="0" r="4445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653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69.6pt;margin-top:173.15pt;width:176.45pt;height:514.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" stroked="f">
                <v:textbox>
                  <w:txbxContent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2E0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835871" cy="9865895"/>
            <wp:effectExtent l="19050" t="0" r="0" b="0"/>
            <wp:docPr id="132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55" cy="98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BD5E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3385820</wp:posOffset>
                </wp:positionH>
                <wp:positionV relativeFrom="paragraph">
                  <wp:posOffset>2132330</wp:posOffset>
                </wp:positionV>
                <wp:extent cx="2240915" cy="6581775"/>
                <wp:effectExtent l="0" t="0" r="4445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66.6pt;margin-top:167.9pt;width:176.45pt;height:518.2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" stroked="f">
                <v:textbox>
                  <w:txbxContent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2E0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819666" cy="10034337"/>
            <wp:effectExtent l="19050" t="0" r="0" b="0"/>
            <wp:docPr id="13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93" cy="1004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2265680</wp:posOffset>
                </wp:positionV>
                <wp:extent cx="2240915" cy="6524625"/>
                <wp:effectExtent l="0" t="0" r="4445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652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78.6pt;margin-top:178.4pt;width:176.45pt;height:513.7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" stroked="f">
                <v:textbox>
                  <w:txbxContent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2E0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944803" cy="9673389"/>
            <wp:effectExtent l="19050" t="0" r="0" b="0"/>
            <wp:docPr id="1331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42" cy="966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BD5EB5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2189480</wp:posOffset>
                </wp:positionV>
                <wp:extent cx="2240915" cy="6381750"/>
                <wp:effectExtent l="0" t="0" r="4445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638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7.6pt;margin-top:172.4pt;width:176.45pt;height:502.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" stroked="f">
                <v:textbox>
                  <w:txbxContent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2E0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707982" cy="9673389"/>
            <wp:effectExtent l="19050" t="0" r="7018" b="0"/>
            <wp:docPr id="1332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11" cy="970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BD5EB5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2113280</wp:posOffset>
                </wp:positionV>
                <wp:extent cx="2244725" cy="6600825"/>
                <wp:effectExtent l="0" t="0" r="4445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660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RESIDENCIA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INDIVIDUAL: (Vivienda Unifamiliar).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VIVIENDA COLECTIVA: (Vivienda multifamiliar - Casa de pensión).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ALOJAMIENTO TURÍSTICO: (Albergue - Hostería- Hotel - Hostal-Apart Hotel).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CULTURA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ARTES: (Centro Cultural - Biblioteca - Exposición y Galería de Arte - Archivo - Centro de Convenciones - Auditórium – Museo). 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ENTRETENIMIENTO: (Restaurante - Cine / Teatro / Auditorio – Billar - Pool / Videojuegos / Bowling - Asociación / Club Social / 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Pelotero - Peña).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DEPORTIVO: (Gimnasio - Club social, cultural y deportivo).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EDUCACIÓN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NIVEL INICIAL: (Guardería, Jardín maternal - Jardín, Pre escolar)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ESCUELA O COLEGIO: (Escuela diferencial)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PRIMARIA: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SECUNDARIO: (Escuela - Colegio).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>COMPLEJA: (Laboratorios genéticos / Banco de sangre y órganos - Centro de servicios médicos y odontológicos).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COMERCIO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 xml:space="preserve">ALIMENTOS: Bar con y sin elaboración de comidas - Quiosco – Despensa – Heladerías – Vinoteca, Panadería, Rotisería. 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FINANCIERAS: Cajero Automático.</w:t>
                            </w:r>
                          </w:p>
                          <w:p w:rsidR="00DA5262" w:rsidRPr="00957F0C" w:rsidRDefault="00DA5262" w:rsidP="00DA5262">
                            <w:pPr>
                              <w:pStyle w:val="Prrafodelista"/>
                              <w:tabs>
                                <w:tab w:val="left" w:pos="284"/>
                                <w:tab w:val="left" w:pos="2377"/>
                              </w:tabs>
                              <w:spacing w:after="0" w:line="240" w:lineRule="auto"/>
                              <w:ind w:left="0" w:right="-426"/>
                              <w:contextualSpacing w:val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ADMINISTRACIÓN 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OFICINAS PRIVADAS: (</w:t>
                            </w: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Estudios y Consultorios Profesionales - Oficinas en general, Inmobiliarias, etc. - Consultoras y Empresas - Oficinas Corporativas).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</w:pPr>
                            <w:r w:rsidRPr="00957F0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es-AR"/>
                              </w:rPr>
      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      </w:r>
                          </w:p>
                          <w:p w:rsidR="00DA5262" w:rsidRPr="00957F0C" w:rsidRDefault="00DA5262" w:rsidP="00DA52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88.35pt;margin-top:166.4pt;width:176.75pt;height:519.7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n7iQIAAB8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" stroked="f">
                <v:textbox>
                  <w:txbxContent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RESIDENCIA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INDIVIDUAL: (Vivienda Unifamiliar).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VIVIENDA COLECTIVA: (Vivienda multifamiliar - Casa de pensión).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ALOJAMIENTO TURÍSTICO: (Albergue - Hostería- Hotel - Hostal-Apart Hotel).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CULTURA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ARTES: (Centro Cultural - Biblioteca - Exposición y Galería de Arte - Archivo - Centro de Convenciones - Auditórium – Museo). 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ENTRETENIMIENTO: (Restaurante - Cine / Teatro / Auditorio – Billar - Pool / Videojuegos / Bowling - Asociación / Club Social / 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Pelotero - Peña).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DEPORTIVO: (Gimnasio - Club social, cultural y deportivo).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EDUCACIÓN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NIVEL INICIAL: (Guardería, Jardín maternal - Jardín, Pre escolar)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ESCUELA O COLEGIO: (Escuela diferencial)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PRIMARIA: (Escuela - Colegio).</w:t>
                      </w:r>
                    </w:p>
                    <w:p w:rsidR="00DA5262" w:rsidRPr="00957F0C" w:rsidRDefault="00DA5262" w:rsidP="00DA5262">
                      <w:pPr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SECUNDARIO: (Escuela - Colegio).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INSTITUTOS: (Instituto de Capacitación Técnica y de Oficios - Academias de Belleza. Idioma, Danzas, Teatro, Música, Bellas Artes - Técnicos / Academias - Investigación sin laboratorio - Investigación con laboratorio).</w:t>
                      </w: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Cs/>
                          <w:sz w:val="16"/>
                          <w:szCs w:val="16"/>
                        </w:rPr>
                        <w:t>COMPLEJA: (Laboratorios genéticos / Banco de sangre y órganos - Centro de servicios médicos y odontológicos).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COMERCIO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 xml:space="preserve">ALIMENTOS: Bar con y sin elaboración de comidas - Quiosco – Despensa – Heladerías – Vinoteca, Panadería, Rotisería. 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FINANCIERAS: Cajero Automático.</w:t>
                      </w:r>
                    </w:p>
                    <w:p w:rsidR="00DA5262" w:rsidRPr="00957F0C" w:rsidRDefault="00DA5262" w:rsidP="00DA5262">
                      <w:pPr>
                        <w:pStyle w:val="Prrafodelista"/>
                        <w:tabs>
                          <w:tab w:val="left" w:pos="284"/>
                          <w:tab w:val="left" w:pos="2377"/>
                        </w:tabs>
                        <w:spacing w:after="0" w:line="240" w:lineRule="auto"/>
                        <w:ind w:left="0" w:right="-426"/>
                        <w:contextualSpacing w:val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ADMINISTRACIÓN 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OFICINAS PRIVADAS: (</w:t>
                      </w: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Estudios y Consultorios Profesionales - Oficinas en general, Inmobiliarias, etc. - Consultoras y Empresas - Oficinas Corporativas).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</w:pPr>
                      <w:r w:rsidRPr="00957F0C">
                        <w:rPr>
                          <w:rFonts w:ascii="Times New Roman" w:hAnsi="Times New Roman" w:cs="Times New Roman"/>
                          <w:sz w:val="16"/>
                          <w:szCs w:val="16"/>
                          <w:lang w:eastAsia="es-AR"/>
                        </w:rPr>
                        <w:t>INSTITUCIONAL PÚBLICA: (Oficinas descentralizadas - Oficina pública con acceso público -Oficina pública sin acceso público - Delegaciones municipales / Centro municipal / Casa Comunal-Defensa Civil / Asociaciones comunitarias-Consulados y Representaciones oficiales- Policía comisaria / Cuartel).</w:t>
                      </w:r>
                    </w:p>
                    <w:p w:rsidR="00DA5262" w:rsidRPr="00957F0C" w:rsidRDefault="00DA5262" w:rsidP="00DA52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2E0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6234602" cy="9673389"/>
            <wp:effectExtent l="19050" t="0" r="0" b="0"/>
            <wp:docPr id="133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23" cy="968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795979" cy="9865895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21" cy="988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747853" cy="9865895"/>
            <wp:effectExtent l="19050" t="0" r="5247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65" cy="987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775726" cy="986589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25" cy="989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809672" cy="9649326"/>
            <wp:effectExtent l="19050" t="0" r="578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58" cy="967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B52E0" w:rsidRDefault="003B52E0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852361" cy="9384631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83" cy="940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860F9E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0F9E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890091" cy="9144000"/>
            <wp:effectExtent l="19050" t="0" r="0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91" cy="914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730140" cy="9962147"/>
            <wp:effectExtent l="19050" t="0" r="39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51" cy="998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777631" cy="9962147"/>
            <wp:effectExtent l="190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91" cy="999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828297" cy="9962147"/>
            <wp:effectExtent l="19050" t="0" r="1003" b="0"/>
            <wp:docPr id="1334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55" cy="999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730140" cy="9745579"/>
            <wp:effectExtent l="19050" t="0" r="391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86" cy="977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747853" cy="9865895"/>
            <wp:effectExtent l="19050" t="0" r="5247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65" cy="987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726105" cy="9745579"/>
            <wp:effectExtent l="19050" t="0" r="79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99" cy="975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B52E0" w:rsidRDefault="003B52E0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767927" cy="9288379"/>
            <wp:effectExtent l="19050" t="0" r="4223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27" cy="92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0" w:rsidRDefault="003B52E0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811017" cy="9995338"/>
            <wp:effectExtent l="1905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30" cy="1003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03" w:rsidRDefault="003B52E0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774406" cy="9995338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63" cy="1006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F0" w:rsidRDefault="00B31303" w:rsidP="004F6EF0">
      <w:pPr>
        <w:spacing w:line="360" w:lineRule="auto"/>
        <w:jc w:val="both"/>
        <w:rPr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 wp14:anchorId="4CEC35BB" wp14:editId="1CD62AAA">
            <wp:extent cx="5828297" cy="10010274"/>
            <wp:effectExtent l="19050" t="0" r="1003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97" cy="1001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EF0" w:rsidRPr="004F6EF0">
        <w:rPr>
          <w:rFonts w:ascii="Times New Roman" w:hAnsi="Times New Roman" w:cs="Times New Roman"/>
          <w:sz w:val="24"/>
          <w:szCs w:val="24"/>
        </w:rPr>
        <w:lastRenderedPageBreak/>
        <w:br/>
      </w:r>
      <w:r w:rsidR="004F6EF0" w:rsidRPr="004F6EF0">
        <w:rPr>
          <w:rFonts w:ascii="Times New Roman" w:hAnsi="Times New Roman" w:cs="Times New Roman"/>
          <w:bCs/>
          <w:sz w:val="24"/>
          <w:szCs w:val="24"/>
        </w:rPr>
        <w:t>Los</w:t>
      </w:r>
      <w:r w:rsidR="004F6EF0" w:rsidRPr="004F6EF0">
        <w:rPr>
          <w:rFonts w:ascii="Times New Roman" w:hAnsi="Times New Roman" w:cs="Times New Roman"/>
          <w:sz w:val="24"/>
          <w:szCs w:val="24"/>
        </w:rPr>
        <w:t xml:space="preserve"> presentes Indicadores Urbanísticos son de aplicación para las habilitaciones comerciales que se otorguen a partir de la sanción de la presente ordenanza, procurando no afectar el desarrollo de las actividades que se encuentran habilitadas al presente.</w:t>
      </w:r>
    </w:p>
    <w:p w:rsidR="004F75EF" w:rsidRDefault="004F75EF" w:rsidP="00D72A7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4F75EF" w:rsidSect="00FB64CC">
      <w:headerReference w:type="default" r:id="rId55"/>
      <w:type w:val="nextColumn"/>
      <w:pgSz w:w="12242" w:h="20163" w:code="5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A9E" w:rsidRDefault="00492A9E" w:rsidP="00E66CB4">
      <w:pPr>
        <w:spacing w:after="0" w:line="240" w:lineRule="auto"/>
      </w:pPr>
      <w:r>
        <w:separator/>
      </w:r>
    </w:p>
  </w:endnote>
  <w:endnote w:type="continuationSeparator" w:id="0">
    <w:p w:rsidR="00492A9E" w:rsidRDefault="00492A9E" w:rsidP="00E66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A9E" w:rsidRDefault="00492A9E" w:rsidP="00E66CB4">
      <w:pPr>
        <w:spacing w:after="0" w:line="240" w:lineRule="auto"/>
      </w:pPr>
      <w:r>
        <w:separator/>
      </w:r>
    </w:p>
  </w:footnote>
  <w:footnote w:type="continuationSeparator" w:id="0">
    <w:p w:rsidR="00492A9E" w:rsidRDefault="00492A9E" w:rsidP="00E66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47" w:rsidRDefault="00E87447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613400" cy="893854"/>
          <wp:effectExtent l="0" t="0" r="6350" b="1905"/>
          <wp:docPr id="1" name="Imagen 1" descr="C:\Users\Digesto\Desktop\MEMBRETE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gesto\Desktop\MEMBRETE 20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0" cy="893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384"/>
    <w:multiLevelType w:val="hybridMultilevel"/>
    <w:tmpl w:val="00007F4F"/>
    <w:lvl w:ilvl="0" w:tplc="0000494A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677"/>
    <w:multiLevelType w:val="hybridMultilevel"/>
    <w:tmpl w:val="00004402"/>
    <w:lvl w:ilvl="0" w:tplc="000018D7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732"/>
    <w:multiLevelType w:val="hybridMultilevel"/>
    <w:tmpl w:val="00000120"/>
    <w:lvl w:ilvl="0" w:tplc="0000759A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D66"/>
    <w:multiLevelType w:val="hybridMultilevel"/>
    <w:tmpl w:val="00007983"/>
    <w:lvl w:ilvl="0" w:tplc="000075EF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21F"/>
    <w:multiLevelType w:val="hybridMultilevel"/>
    <w:tmpl w:val="000073DA"/>
    <w:lvl w:ilvl="0" w:tplc="000058B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1238"/>
    <w:multiLevelType w:val="hybridMultilevel"/>
    <w:tmpl w:val="00003B25"/>
    <w:lvl w:ilvl="0" w:tplc="00001E1F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2DB"/>
    <w:multiLevelType w:val="hybridMultilevel"/>
    <w:tmpl w:val="0000153C"/>
    <w:lvl w:ilvl="0" w:tplc="00007E8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1547"/>
    <w:multiLevelType w:val="hybridMultilevel"/>
    <w:tmpl w:val="000054DE"/>
    <w:lvl w:ilvl="0" w:tplc="000039B3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187E"/>
    <w:multiLevelType w:val="hybridMultilevel"/>
    <w:tmpl w:val="000016C5"/>
    <w:lvl w:ilvl="0" w:tplc="00006899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1916"/>
    <w:multiLevelType w:val="hybridMultilevel"/>
    <w:tmpl w:val="00006172"/>
    <w:lvl w:ilvl="0" w:tplc="00006B72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1CD0"/>
    <w:multiLevelType w:val="hybridMultilevel"/>
    <w:tmpl w:val="0000366B"/>
    <w:lvl w:ilvl="0" w:tplc="000066C4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2350"/>
    <w:multiLevelType w:val="hybridMultilevel"/>
    <w:tmpl w:val="000022EE"/>
    <w:lvl w:ilvl="0" w:tplc="00004B4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260D"/>
    <w:multiLevelType w:val="hybridMultilevel"/>
    <w:tmpl w:val="00006B89"/>
    <w:lvl w:ilvl="0" w:tplc="00000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261E"/>
    <w:multiLevelType w:val="hybridMultilevel"/>
    <w:tmpl w:val="00005E9D"/>
    <w:lvl w:ilvl="0" w:tplc="0000489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26A6"/>
    <w:multiLevelType w:val="hybridMultilevel"/>
    <w:tmpl w:val="0000701F"/>
    <w:lvl w:ilvl="0" w:tplc="00005D03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26CA"/>
    <w:multiLevelType w:val="hybridMultilevel"/>
    <w:tmpl w:val="00003699"/>
    <w:lvl w:ilvl="0" w:tplc="00000902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2C3B"/>
    <w:multiLevelType w:val="hybridMultilevel"/>
    <w:tmpl w:val="000015A1"/>
    <w:lvl w:ilvl="0" w:tplc="00005422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2D12"/>
    <w:multiLevelType w:val="hybridMultilevel"/>
    <w:tmpl w:val="0000074D"/>
    <w:lvl w:ilvl="0" w:tplc="00004DC8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2F14"/>
    <w:multiLevelType w:val="hybridMultilevel"/>
    <w:tmpl w:val="00006AD6"/>
    <w:lvl w:ilvl="0" w:tplc="0000047E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2FFF"/>
    <w:multiLevelType w:val="hybridMultilevel"/>
    <w:tmpl w:val="00006C69"/>
    <w:lvl w:ilvl="0" w:tplc="0000288F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301C"/>
    <w:multiLevelType w:val="hybridMultilevel"/>
    <w:tmpl w:val="00000BDB"/>
    <w:lvl w:ilvl="0" w:tplc="000056A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314F"/>
    <w:multiLevelType w:val="hybridMultilevel"/>
    <w:tmpl w:val="00005E14"/>
    <w:lvl w:ilvl="0" w:tplc="00004DF2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32E6"/>
    <w:multiLevelType w:val="hybridMultilevel"/>
    <w:tmpl w:val="0000401D"/>
    <w:lvl w:ilvl="0" w:tplc="000071F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390C"/>
    <w:multiLevelType w:val="hybridMultilevel"/>
    <w:tmpl w:val="00000F3E"/>
    <w:lvl w:ilvl="0" w:tplc="0000009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3A61"/>
    <w:multiLevelType w:val="hybridMultilevel"/>
    <w:tmpl w:val="000022CD"/>
    <w:lvl w:ilvl="0" w:tplc="00007DD1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3BF6"/>
    <w:multiLevelType w:val="hybridMultilevel"/>
    <w:tmpl w:val="00003A9E"/>
    <w:lvl w:ilvl="0" w:tplc="0000797D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3CD5"/>
    <w:multiLevelType w:val="hybridMultilevel"/>
    <w:tmpl w:val="000013E9"/>
    <w:lvl w:ilvl="0" w:tplc="00004080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3E12"/>
    <w:multiLevelType w:val="hybridMultilevel"/>
    <w:tmpl w:val="00001A49"/>
    <w:lvl w:ilvl="0" w:tplc="00005F3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3EF6"/>
    <w:multiLevelType w:val="hybridMultilevel"/>
    <w:tmpl w:val="00000822"/>
    <w:lvl w:ilvl="0" w:tplc="00005991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409D"/>
    <w:multiLevelType w:val="hybridMultilevel"/>
    <w:tmpl w:val="000012E1"/>
    <w:lvl w:ilvl="0" w:tplc="0000798B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422D"/>
    <w:multiLevelType w:val="hybridMultilevel"/>
    <w:tmpl w:val="000054DC"/>
    <w:lvl w:ilvl="0" w:tplc="0000368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4230"/>
    <w:multiLevelType w:val="hybridMultilevel"/>
    <w:tmpl w:val="00007EB7"/>
    <w:lvl w:ilvl="0" w:tplc="0000603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4657"/>
    <w:multiLevelType w:val="hybridMultilevel"/>
    <w:tmpl w:val="00002C49"/>
    <w:lvl w:ilvl="0" w:tplc="00003C61">
      <w:start w:val="1"/>
      <w:numFmt w:val="bullet"/>
      <w:lvlText w:val="*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48CC"/>
    <w:multiLevelType w:val="hybridMultilevel"/>
    <w:tmpl w:val="00005753"/>
    <w:lvl w:ilvl="0" w:tplc="000060BF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491C"/>
    <w:multiLevelType w:val="hybridMultilevel"/>
    <w:tmpl w:val="00004D06"/>
    <w:lvl w:ilvl="0" w:tplc="00004DB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004944"/>
    <w:multiLevelType w:val="hybridMultilevel"/>
    <w:tmpl w:val="00002E40"/>
    <w:lvl w:ilvl="0" w:tplc="0000136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00004E45"/>
    <w:multiLevelType w:val="hybridMultilevel"/>
    <w:tmpl w:val="0000323B"/>
    <w:lvl w:ilvl="0" w:tplc="0000221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5878"/>
    <w:multiLevelType w:val="hybridMultilevel"/>
    <w:tmpl w:val="00006B36"/>
    <w:lvl w:ilvl="0" w:tplc="00005CFD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00005C67"/>
    <w:multiLevelType w:val="hybridMultilevel"/>
    <w:tmpl w:val="00003CD6"/>
    <w:lvl w:ilvl="0" w:tplc="00000FBF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00005DB2"/>
    <w:multiLevelType w:val="hybridMultilevel"/>
    <w:tmpl w:val="000033EA"/>
    <w:lvl w:ilvl="0" w:tplc="000023C9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00005F49"/>
    <w:multiLevelType w:val="hybridMultilevel"/>
    <w:tmpl w:val="00000DDC"/>
    <w:lvl w:ilvl="0" w:tplc="00004CAD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00006443"/>
    <w:multiLevelType w:val="hybridMultilevel"/>
    <w:tmpl w:val="000066BB"/>
    <w:lvl w:ilvl="0" w:tplc="0000428B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00006BFC"/>
    <w:multiLevelType w:val="hybridMultilevel"/>
    <w:tmpl w:val="00007F96"/>
    <w:lvl w:ilvl="0" w:tplc="00007FF5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00006E5D"/>
    <w:multiLevelType w:val="hybridMultilevel"/>
    <w:tmpl w:val="00001AD4"/>
    <w:lvl w:ilvl="0" w:tplc="000063CB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>
    <w:nsid w:val="00007049"/>
    <w:multiLevelType w:val="hybridMultilevel"/>
    <w:tmpl w:val="0000692C"/>
    <w:lvl w:ilvl="0" w:tplc="00004A80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00007A5A"/>
    <w:multiLevelType w:val="hybridMultilevel"/>
    <w:tmpl w:val="0000767D"/>
    <w:lvl w:ilvl="0" w:tplc="00004509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>
    <w:nsid w:val="00007BB9"/>
    <w:multiLevelType w:val="hybridMultilevel"/>
    <w:tmpl w:val="00005772"/>
    <w:lvl w:ilvl="0" w:tplc="0000139D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48"/>
  </w:num>
  <w:num w:numId="3">
    <w:abstractNumId w:val="20"/>
  </w:num>
  <w:num w:numId="4">
    <w:abstractNumId w:val="46"/>
  </w:num>
  <w:num w:numId="5">
    <w:abstractNumId w:val="42"/>
  </w:num>
  <w:num w:numId="6">
    <w:abstractNumId w:val="2"/>
  </w:num>
  <w:num w:numId="7">
    <w:abstractNumId w:val="9"/>
  </w:num>
  <w:num w:numId="8">
    <w:abstractNumId w:val="27"/>
  </w:num>
  <w:num w:numId="9">
    <w:abstractNumId w:val="1"/>
  </w:num>
  <w:num w:numId="10">
    <w:abstractNumId w:val="38"/>
  </w:num>
  <w:num w:numId="11">
    <w:abstractNumId w:val="10"/>
  </w:num>
  <w:num w:numId="12">
    <w:abstractNumId w:val="21"/>
  </w:num>
  <w:num w:numId="13">
    <w:abstractNumId w:val="47"/>
  </w:num>
  <w:num w:numId="14">
    <w:abstractNumId w:val="17"/>
  </w:num>
  <w:num w:numId="15">
    <w:abstractNumId w:val="52"/>
  </w:num>
  <w:num w:numId="16">
    <w:abstractNumId w:val="8"/>
  </w:num>
  <w:num w:numId="17">
    <w:abstractNumId w:val="50"/>
  </w:num>
  <w:num w:numId="18">
    <w:abstractNumId w:val="49"/>
  </w:num>
  <w:num w:numId="19">
    <w:abstractNumId w:val="40"/>
  </w:num>
  <w:num w:numId="20">
    <w:abstractNumId w:val="15"/>
  </w:num>
  <w:num w:numId="21">
    <w:abstractNumId w:val="24"/>
  </w:num>
  <w:num w:numId="22">
    <w:abstractNumId w:val="5"/>
  </w:num>
  <w:num w:numId="23">
    <w:abstractNumId w:val="14"/>
  </w:num>
  <w:num w:numId="24">
    <w:abstractNumId w:val="41"/>
  </w:num>
  <w:num w:numId="25">
    <w:abstractNumId w:val="31"/>
  </w:num>
  <w:num w:numId="26">
    <w:abstractNumId w:val="29"/>
  </w:num>
  <w:num w:numId="27">
    <w:abstractNumId w:val="45"/>
  </w:num>
  <w:num w:numId="28">
    <w:abstractNumId w:val="25"/>
  </w:num>
  <w:num w:numId="29">
    <w:abstractNumId w:val="39"/>
  </w:num>
  <w:num w:numId="30">
    <w:abstractNumId w:val="13"/>
  </w:num>
  <w:num w:numId="31">
    <w:abstractNumId w:val="35"/>
  </w:num>
  <w:num w:numId="32">
    <w:abstractNumId w:val="19"/>
  </w:num>
  <w:num w:numId="33">
    <w:abstractNumId w:val="32"/>
  </w:num>
  <w:num w:numId="34">
    <w:abstractNumId w:val="33"/>
  </w:num>
  <w:num w:numId="35">
    <w:abstractNumId w:val="7"/>
  </w:num>
  <w:num w:numId="36">
    <w:abstractNumId w:val="18"/>
  </w:num>
  <w:num w:numId="37">
    <w:abstractNumId w:val="53"/>
  </w:num>
  <w:num w:numId="38">
    <w:abstractNumId w:val="51"/>
  </w:num>
  <w:num w:numId="39">
    <w:abstractNumId w:val="11"/>
  </w:num>
  <w:num w:numId="40">
    <w:abstractNumId w:val="30"/>
  </w:num>
  <w:num w:numId="41">
    <w:abstractNumId w:val="44"/>
  </w:num>
  <w:num w:numId="42">
    <w:abstractNumId w:val="37"/>
  </w:num>
  <w:num w:numId="43">
    <w:abstractNumId w:val="43"/>
  </w:num>
  <w:num w:numId="44">
    <w:abstractNumId w:val="22"/>
  </w:num>
  <w:num w:numId="45">
    <w:abstractNumId w:val="34"/>
  </w:num>
  <w:num w:numId="46">
    <w:abstractNumId w:val="6"/>
  </w:num>
  <w:num w:numId="47">
    <w:abstractNumId w:val="36"/>
  </w:num>
  <w:num w:numId="48">
    <w:abstractNumId w:val="23"/>
  </w:num>
  <w:num w:numId="49">
    <w:abstractNumId w:val="28"/>
  </w:num>
  <w:num w:numId="50">
    <w:abstractNumId w:val="16"/>
  </w:num>
  <w:num w:numId="51">
    <w:abstractNumId w:val="12"/>
  </w:num>
  <w:num w:numId="52">
    <w:abstractNumId w:val="26"/>
  </w:num>
  <w:num w:numId="53">
    <w:abstractNumId w:val="3"/>
  </w:num>
  <w:num w:numId="54">
    <w:abstractNumId w:val="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4CC"/>
    <w:rsid w:val="0006026E"/>
    <w:rsid w:val="000754BF"/>
    <w:rsid w:val="001016E2"/>
    <w:rsid w:val="001537EA"/>
    <w:rsid w:val="00195396"/>
    <w:rsid w:val="001C7021"/>
    <w:rsid w:val="00225653"/>
    <w:rsid w:val="00227B80"/>
    <w:rsid w:val="00255DF7"/>
    <w:rsid w:val="00256631"/>
    <w:rsid w:val="002B38F5"/>
    <w:rsid w:val="002B39F7"/>
    <w:rsid w:val="002B6DE8"/>
    <w:rsid w:val="003327D5"/>
    <w:rsid w:val="003B5193"/>
    <w:rsid w:val="003B52E0"/>
    <w:rsid w:val="004075B0"/>
    <w:rsid w:val="0041086B"/>
    <w:rsid w:val="00462015"/>
    <w:rsid w:val="00484763"/>
    <w:rsid w:val="00492A9E"/>
    <w:rsid w:val="00496688"/>
    <w:rsid w:val="004F6EF0"/>
    <w:rsid w:val="004F75EF"/>
    <w:rsid w:val="00502C99"/>
    <w:rsid w:val="00510410"/>
    <w:rsid w:val="005577D0"/>
    <w:rsid w:val="00561F4B"/>
    <w:rsid w:val="00563812"/>
    <w:rsid w:val="005E2783"/>
    <w:rsid w:val="00602E23"/>
    <w:rsid w:val="0060779F"/>
    <w:rsid w:val="00633C46"/>
    <w:rsid w:val="00642BD9"/>
    <w:rsid w:val="00660104"/>
    <w:rsid w:val="006956AE"/>
    <w:rsid w:val="0070656B"/>
    <w:rsid w:val="00706C14"/>
    <w:rsid w:val="00770429"/>
    <w:rsid w:val="007838F0"/>
    <w:rsid w:val="0078465C"/>
    <w:rsid w:val="007B3460"/>
    <w:rsid w:val="008360B3"/>
    <w:rsid w:val="00846BE1"/>
    <w:rsid w:val="00853A0F"/>
    <w:rsid w:val="00860F9E"/>
    <w:rsid w:val="00861313"/>
    <w:rsid w:val="00866E12"/>
    <w:rsid w:val="008807E2"/>
    <w:rsid w:val="00895815"/>
    <w:rsid w:val="008D2975"/>
    <w:rsid w:val="00917F35"/>
    <w:rsid w:val="00927288"/>
    <w:rsid w:val="00955382"/>
    <w:rsid w:val="00957F0C"/>
    <w:rsid w:val="009A62E8"/>
    <w:rsid w:val="009D00D5"/>
    <w:rsid w:val="009E5BFA"/>
    <w:rsid w:val="00A010DC"/>
    <w:rsid w:val="00A161DF"/>
    <w:rsid w:val="00A56C8E"/>
    <w:rsid w:val="00A61EA6"/>
    <w:rsid w:val="00A963AD"/>
    <w:rsid w:val="00AE65DB"/>
    <w:rsid w:val="00B07122"/>
    <w:rsid w:val="00B22B18"/>
    <w:rsid w:val="00B23814"/>
    <w:rsid w:val="00B31303"/>
    <w:rsid w:val="00B37A92"/>
    <w:rsid w:val="00B60431"/>
    <w:rsid w:val="00B66084"/>
    <w:rsid w:val="00B71F91"/>
    <w:rsid w:val="00B739ED"/>
    <w:rsid w:val="00BD5EB5"/>
    <w:rsid w:val="00C66518"/>
    <w:rsid w:val="00C857D1"/>
    <w:rsid w:val="00D05AF1"/>
    <w:rsid w:val="00D16B46"/>
    <w:rsid w:val="00D65BD0"/>
    <w:rsid w:val="00D72A7E"/>
    <w:rsid w:val="00D775FC"/>
    <w:rsid w:val="00D81A36"/>
    <w:rsid w:val="00DA5262"/>
    <w:rsid w:val="00DB660C"/>
    <w:rsid w:val="00DD2713"/>
    <w:rsid w:val="00DF71EB"/>
    <w:rsid w:val="00E01AA4"/>
    <w:rsid w:val="00E66CB4"/>
    <w:rsid w:val="00E87447"/>
    <w:rsid w:val="00E937C0"/>
    <w:rsid w:val="00ED5D47"/>
    <w:rsid w:val="00EE6CEB"/>
    <w:rsid w:val="00F169DA"/>
    <w:rsid w:val="00F23D14"/>
    <w:rsid w:val="00F4178E"/>
    <w:rsid w:val="00F6171C"/>
    <w:rsid w:val="00FB64CC"/>
    <w:rsid w:val="00FF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48D20307-A103-4F08-BE3F-CBE46B29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4CC"/>
    <w:pPr>
      <w:spacing w:after="200" w:line="276" w:lineRule="auto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46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6C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CB4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66C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CB4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5EF"/>
    <w:rPr>
      <w:rFonts w:ascii="Tahoma" w:eastAsiaTheme="minorEastAsi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header" Target="head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" Type="http://schemas.openxmlformats.org/officeDocument/2006/relationships/footnotes" Target="footnotes.xml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theme" Target="theme/theme1.xml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plantill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</Template>
  <TotalTime>0</TotalTime>
  <Pages>49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Digesto</cp:lastModifiedBy>
  <cp:revision>2</cp:revision>
  <dcterms:created xsi:type="dcterms:W3CDTF">2023-09-29T13:15:00Z</dcterms:created>
  <dcterms:modified xsi:type="dcterms:W3CDTF">2023-09-29T13:15:00Z</dcterms:modified>
</cp:coreProperties>
</file>